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3DA30" w14:textId="18612386" w:rsidR="00CE6104" w:rsidRDefault="00583FDE" w:rsidP="001C301F">
      <w:pPr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Nom, prénom du propriétaire</w:t>
      </w:r>
      <w:r w:rsidR="00C070C3">
        <w:rPr>
          <w:sz w:val="22"/>
          <w:szCs w:val="22"/>
          <w:lang w:val="fr-CH"/>
        </w:rPr>
        <w:t xml:space="preserve"> : </w:t>
      </w:r>
    </w:p>
    <w:p w14:paraId="504C25C5" w14:textId="4643214B" w:rsidR="00583FDE" w:rsidRDefault="00583FDE" w:rsidP="001C301F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Adresse complète</w:t>
      </w:r>
      <w:r w:rsidR="00C070C3">
        <w:rPr>
          <w:sz w:val="22"/>
          <w:szCs w:val="22"/>
          <w:lang w:val="fr-CH"/>
        </w:rPr>
        <w:t xml:space="preserve"> : </w:t>
      </w:r>
    </w:p>
    <w:p w14:paraId="2900F360" w14:textId="6430FC12" w:rsidR="00583FDE" w:rsidRPr="00930D23" w:rsidRDefault="00583FDE" w:rsidP="001C301F">
      <w:pPr>
        <w:rPr>
          <w:sz w:val="22"/>
          <w:szCs w:val="22"/>
          <w:lang w:val="fr-CH"/>
        </w:rPr>
      </w:pPr>
      <w:r w:rsidRPr="00930D23">
        <w:rPr>
          <w:sz w:val="22"/>
          <w:szCs w:val="22"/>
          <w:lang w:val="fr-CH"/>
        </w:rPr>
        <w:t xml:space="preserve">E-mail </w:t>
      </w:r>
      <w:r w:rsidRPr="00930D23">
        <w:rPr>
          <w:sz w:val="22"/>
          <w:szCs w:val="22"/>
          <w:lang w:val="fr-CH"/>
        </w:rPr>
        <w:tab/>
      </w:r>
      <w:r w:rsidR="00C070C3" w:rsidRPr="00930D23">
        <w:rPr>
          <w:sz w:val="22"/>
          <w:szCs w:val="22"/>
          <w:lang w:val="fr-CH"/>
        </w:rPr>
        <w:t>:</w:t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E60373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="0063131B" w:rsidRPr="00930D23">
        <w:rPr>
          <w:sz w:val="22"/>
          <w:szCs w:val="22"/>
          <w:lang w:val="fr-CH"/>
        </w:rPr>
        <w:tab/>
      </w:r>
      <w:r w:rsidRPr="00930D23">
        <w:rPr>
          <w:sz w:val="22"/>
          <w:szCs w:val="22"/>
          <w:lang w:val="fr-CH"/>
        </w:rPr>
        <w:t>Téléphone</w:t>
      </w:r>
      <w:r w:rsidR="00C070C3" w:rsidRPr="00930D23">
        <w:rPr>
          <w:sz w:val="22"/>
          <w:szCs w:val="22"/>
          <w:lang w:val="fr-CH"/>
        </w:rPr>
        <w:t xml:space="preserve"> : </w:t>
      </w:r>
    </w:p>
    <w:p w14:paraId="39F2B041" w14:textId="39D3EE0A" w:rsidR="00F57126" w:rsidRDefault="00F57126" w:rsidP="007F2250">
      <w:pPr>
        <w:tabs>
          <w:tab w:val="left" w:pos="7815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Nom du / des chien(s)</w:t>
      </w:r>
      <w:r w:rsidR="00C070C3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t xml:space="preserve"> </w:t>
      </w:r>
      <w:r w:rsidR="007F2250">
        <w:rPr>
          <w:sz w:val="22"/>
          <w:szCs w:val="22"/>
          <w:lang w:val="fr-CH"/>
        </w:rPr>
        <w:tab/>
      </w:r>
    </w:p>
    <w:p w14:paraId="4FF04A59" w14:textId="3A400A6B" w:rsidR="00F57126" w:rsidRDefault="00F57126" w:rsidP="00B353F1">
      <w:pPr>
        <w:rPr>
          <w:b/>
          <w:bCs/>
          <w:sz w:val="22"/>
          <w:szCs w:val="22"/>
          <w:lang w:val="fr-CH"/>
        </w:rPr>
      </w:pPr>
      <w:r w:rsidRPr="00F57126">
        <w:rPr>
          <w:b/>
          <w:bCs/>
          <w:sz w:val="22"/>
          <w:szCs w:val="22"/>
          <w:lang w:val="fr-CH"/>
        </w:rPr>
        <w:t>Séjour pension</w:t>
      </w:r>
    </w:p>
    <w:p w14:paraId="79211D08" w14:textId="32461D4F" w:rsidR="00F57126" w:rsidRDefault="00F57126" w:rsidP="00B353F1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Date d’arrivée</w:t>
      </w:r>
      <w:r w:rsidR="00E16D32">
        <w:rPr>
          <w:sz w:val="22"/>
          <w:szCs w:val="22"/>
          <w:lang w:val="fr-CH"/>
        </w:rPr>
        <w:t xml:space="preserve"> :  </w:t>
      </w:r>
      <w:r w:rsidR="00E60373">
        <w:rPr>
          <w:sz w:val="22"/>
          <w:szCs w:val="22"/>
          <w:lang w:val="fr-CH"/>
        </w:rPr>
        <w:tab/>
        <w:t xml:space="preserve">    </w:t>
      </w:r>
      <w:r>
        <w:rPr>
          <w:sz w:val="22"/>
          <w:szCs w:val="22"/>
          <w:lang w:val="fr-CH"/>
        </w:rPr>
        <w:t xml:space="preserve">                                              Heure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0" w:name="Texte7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bookmarkStart w:id="1" w:name="_GoBack"/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bookmarkEnd w:id="1"/>
      <w:r w:rsidR="00E16D32">
        <w:rPr>
          <w:sz w:val="22"/>
          <w:szCs w:val="22"/>
          <w:lang w:val="fr-CH"/>
        </w:rPr>
        <w:fldChar w:fldCharType="end"/>
      </w:r>
      <w:bookmarkEnd w:id="0"/>
    </w:p>
    <w:p w14:paraId="1DC1D00E" w14:textId="42D25920" w:rsidR="00F57126" w:rsidRDefault="00F57126" w:rsidP="00B353F1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Date de départ</w:t>
      </w:r>
      <w:r w:rsidR="00E16D32">
        <w:rPr>
          <w:sz w:val="22"/>
          <w:szCs w:val="22"/>
          <w:lang w:val="fr-CH"/>
        </w:rPr>
        <w:t xml:space="preserve"> : </w:t>
      </w:r>
      <w:r w:rsidR="00E60373">
        <w:rPr>
          <w:sz w:val="22"/>
          <w:szCs w:val="22"/>
          <w:lang w:val="fr-CH"/>
        </w:rPr>
        <w:tab/>
        <w:t xml:space="preserve">   </w:t>
      </w:r>
      <w:r>
        <w:rPr>
          <w:sz w:val="22"/>
          <w:szCs w:val="22"/>
          <w:lang w:val="fr-CH"/>
        </w:rPr>
        <w:t xml:space="preserve">                                              </w:t>
      </w:r>
      <w:r w:rsidR="00E11694">
        <w:rPr>
          <w:sz w:val="22"/>
          <w:szCs w:val="22"/>
          <w:lang w:val="fr-CH"/>
        </w:rPr>
        <w:t>Heure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" w:name="Texte9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2"/>
    </w:p>
    <w:p w14:paraId="0A2A5ACF" w14:textId="0116861C" w:rsidR="00E11694" w:rsidRPr="00A676BC" w:rsidRDefault="00E11694" w:rsidP="00B353F1">
      <w:pPr>
        <w:rPr>
          <w:b/>
          <w:bCs/>
          <w:sz w:val="24"/>
          <w:szCs w:val="22"/>
          <w:lang w:val="fr-CH"/>
        </w:rPr>
      </w:pPr>
      <w:r w:rsidRPr="00A676BC">
        <w:rPr>
          <w:b/>
          <w:bCs/>
          <w:sz w:val="24"/>
          <w:szCs w:val="22"/>
          <w:lang w:val="fr-CH"/>
        </w:rPr>
        <w:t>Tarifs par jour pour un chien</w:t>
      </w:r>
      <w:r w:rsidR="00927F0E">
        <w:rPr>
          <w:b/>
          <w:bCs/>
          <w:sz w:val="24"/>
          <w:szCs w:val="22"/>
          <w:lang w:val="fr-CH"/>
        </w:rPr>
        <w:t xml:space="preserve"> </w:t>
      </w:r>
      <w:r w:rsidRPr="00A676BC">
        <w:rPr>
          <w:b/>
          <w:bCs/>
          <w:sz w:val="24"/>
          <w:szCs w:val="22"/>
          <w:lang w:val="fr-CH"/>
        </w:rPr>
        <w:t xml:space="preserve">: </w:t>
      </w:r>
    </w:p>
    <w:p w14:paraId="72F630A1" w14:textId="5E587A4B" w:rsidR="00E11694" w:rsidRDefault="00706DF2" w:rsidP="00C00506">
      <w:pPr>
        <w:tabs>
          <w:tab w:val="left" w:pos="5670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Jours à </w:t>
      </w:r>
      <w:r w:rsidR="00927F0E">
        <w:rPr>
          <w:sz w:val="22"/>
          <w:szCs w:val="22"/>
          <w:lang w:val="fr-CH"/>
        </w:rPr>
        <w:t xml:space="preserve">28 </w:t>
      </w:r>
      <w:r>
        <w:rPr>
          <w:sz w:val="22"/>
          <w:szCs w:val="22"/>
          <w:lang w:val="fr-CH"/>
        </w:rPr>
        <w:t xml:space="preserve">€ </w:t>
      </w:r>
      <w:r w:rsidR="00E16D32">
        <w:rPr>
          <w:sz w:val="22"/>
          <w:szCs w:val="22"/>
          <w:lang w:val="fr-CH"/>
        </w:rPr>
        <w:t>:</w:t>
      </w:r>
      <w:r w:rsidR="00E16D32" w:rsidRPr="0063131B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                      </w:t>
      </w:r>
      <w:r w:rsidR="00C00506">
        <w:rPr>
          <w:sz w:val="22"/>
          <w:szCs w:val="22"/>
          <w:lang w:val="fr-CH"/>
        </w:rPr>
        <w:tab/>
      </w:r>
      <w:r w:rsidR="00C00506"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>Montant total du séjour</w:t>
      </w:r>
      <w:r w:rsidR="00E16D32">
        <w:rPr>
          <w:sz w:val="22"/>
          <w:szCs w:val="22"/>
          <w:lang w:val="fr-CH"/>
        </w:rPr>
        <w:t xml:space="preserve"> : </w:t>
      </w:r>
      <w:r w:rsidR="00E16D32"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3"/>
      <w:r w:rsidR="00E16D32">
        <w:rPr>
          <w:sz w:val="22"/>
          <w:szCs w:val="22"/>
          <w:lang w:val="fr-CH"/>
        </w:rPr>
        <w:t xml:space="preserve"> €</w:t>
      </w:r>
    </w:p>
    <w:p w14:paraId="292D605D" w14:textId="0490F9E4" w:rsidR="0055514B" w:rsidRDefault="0055514B" w:rsidP="00B353F1">
      <w:pPr>
        <w:rPr>
          <w:sz w:val="22"/>
          <w:szCs w:val="22"/>
          <w:lang w:val="fr-CH"/>
        </w:rPr>
      </w:pPr>
      <w:r w:rsidRPr="0055514B">
        <w:rPr>
          <w:b/>
          <w:bCs/>
          <w:sz w:val="22"/>
          <w:szCs w:val="22"/>
          <w:lang w:val="fr-CH"/>
        </w:rPr>
        <w:t>Plusieurs chiens du même propriétaire</w:t>
      </w:r>
      <w:r>
        <w:rPr>
          <w:sz w:val="22"/>
          <w:szCs w:val="22"/>
          <w:lang w:val="fr-CH"/>
        </w:rPr>
        <w:t xml:space="preserve"> :</w:t>
      </w:r>
    </w:p>
    <w:p w14:paraId="599D4234" w14:textId="1B1CFF7B" w:rsidR="0055514B" w:rsidRDefault="0055514B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Jours à </w:t>
      </w:r>
      <w:r w:rsidR="00927F0E">
        <w:rPr>
          <w:sz w:val="22"/>
          <w:szCs w:val="22"/>
          <w:lang w:val="fr-CH"/>
        </w:rPr>
        <w:t>25</w:t>
      </w:r>
      <w:r>
        <w:rPr>
          <w:sz w:val="22"/>
          <w:szCs w:val="22"/>
          <w:lang w:val="fr-CH"/>
        </w:rPr>
        <w:t xml:space="preserve"> € :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 w:rsidR="00927F0E">
        <w:rPr>
          <w:sz w:val="22"/>
          <w:szCs w:val="22"/>
          <w:lang w:val="fr-CH"/>
        </w:rPr>
        <w:t>x nombre de chien</w:t>
      </w:r>
      <w:r w:rsidR="005768BC">
        <w:rPr>
          <w:sz w:val="22"/>
          <w:szCs w:val="22"/>
          <w:lang w:val="fr-CH"/>
        </w:rPr>
        <w:t xml:space="preserve"> </w:t>
      </w:r>
      <w:r w:rsidR="00927F0E">
        <w:rPr>
          <w:sz w:val="22"/>
          <w:szCs w:val="22"/>
          <w:lang w:val="fr-CH"/>
        </w:rPr>
        <w:t xml:space="preserve"> </w:t>
      </w:r>
      <w:r w:rsidR="00927F0E" w:rsidRPr="00BA4AC9">
        <w:rPr>
          <w:sz w:val="22"/>
          <w:szCs w:val="22"/>
          <w:u w:val="single"/>
          <w:lang w:val="fr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4" w:name="Texte18"/>
      <w:r w:rsidR="00927F0E"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="00927F0E" w:rsidRPr="00BA4AC9">
        <w:rPr>
          <w:sz w:val="22"/>
          <w:szCs w:val="22"/>
          <w:u w:val="single"/>
          <w:lang w:val="fr-CH"/>
        </w:rPr>
      </w:r>
      <w:r w:rsidR="00927F0E" w:rsidRPr="00BA4AC9">
        <w:rPr>
          <w:sz w:val="22"/>
          <w:szCs w:val="22"/>
          <w:u w:val="single"/>
          <w:lang w:val="fr-CH"/>
        </w:rPr>
        <w:fldChar w:fldCharType="separate"/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noProof/>
          <w:sz w:val="22"/>
          <w:szCs w:val="22"/>
          <w:u w:val="single"/>
          <w:lang w:val="fr-CH"/>
        </w:rPr>
        <w:t> </w:t>
      </w:r>
      <w:r w:rsidR="00927F0E" w:rsidRPr="00BA4AC9">
        <w:rPr>
          <w:sz w:val="22"/>
          <w:szCs w:val="22"/>
          <w:u w:val="single"/>
          <w:lang w:val="fr-CH"/>
        </w:rPr>
        <w:fldChar w:fldCharType="end"/>
      </w:r>
      <w:bookmarkEnd w:id="4"/>
      <w:r>
        <w:rPr>
          <w:sz w:val="22"/>
          <w:szCs w:val="22"/>
          <w:lang w:val="fr-CH"/>
        </w:rPr>
        <w:t xml:space="preserve">                        </w:t>
      </w:r>
      <w:r w:rsidR="00927F0E"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 xml:space="preserve">Montant total du séjour : </w:t>
      </w:r>
      <w:r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€</w:t>
      </w:r>
    </w:p>
    <w:p w14:paraId="05D3154A" w14:textId="77777777" w:rsidR="00DE5344" w:rsidRPr="00DE5344" w:rsidRDefault="00DE5344" w:rsidP="0055514B">
      <w:pPr>
        <w:rPr>
          <w:b/>
          <w:bCs/>
          <w:sz w:val="22"/>
          <w:szCs w:val="22"/>
          <w:lang w:val="fr-CH"/>
        </w:rPr>
      </w:pPr>
      <w:r w:rsidRPr="00DE5344">
        <w:rPr>
          <w:b/>
          <w:bCs/>
          <w:sz w:val="22"/>
          <w:szCs w:val="22"/>
          <w:lang w:val="fr-CH"/>
        </w:rPr>
        <w:t xml:space="preserve">Tarif journée : </w:t>
      </w:r>
    </w:p>
    <w:p w14:paraId="2D854A76" w14:textId="7BBFA0BF" w:rsidR="00DE5344" w:rsidRDefault="00DE5344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Jours à 2</w:t>
      </w:r>
      <w:r w:rsidR="005768BC">
        <w:rPr>
          <w:sz w:val="22"/>
          <w:szCs w:val="22"/>
          <w:lang w:val="fr-CH"/>
        </w:rPr>
        <w:t>1</w:t>
      </w:r>
      <w:r>
        <w:rPr>
          <w:sz w:val="22"/>
          <w:szCs w:val="22"/>
          <w:lang w:val="fr-CH"/>
        </w:rPr>
        <w:t xml:space="preserve"> € :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5" w:name="Texte19"/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bookmarkEnd w:id="5"/>
      <w:r>
        <w:rPr>
          <w:sz w:val="22"/>
          <w:szCs w:val="22"/>
          <w:lang w:val="fr-CH"/>
        </w:rPr>
        <w:t xml:space="preserve">  x nombre de chien</w:t>
      </w:r>
      <w:r w:rsidR="005768BC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 </w:t>
      </w:r>
      <w:r w:rsidRPr="00BA4AC9">
        <w:rPr>
          <w:sz w:val="22"/>
          <w:szCs w:val="22"/>
          <w:u w:val="single"/>
          <w:lang w:val="fr-CH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6" w:name="Texte20"/>
      <w:r w:rsidRPr="00BA4AC9">
        <w:rPr>
          <w:sz w:val="22"/>
          <w:szCs w:val="22"/>
          <w:u w:val="single"/>
          <w:lang w:val="fr-CH"/>
        </w:rPr>
        <w:instrText xml:space="preserve"> FORMTEXT </w:instrText>
      </w:r>
      <w:r w:rsidRPr="00BA4AC9">
        <w:rPr>
          <w:sz w:val="22"/>
          <w:szCs w:val="22"/>
          <w:u w:val="single"/>
          <w:lang w:val="fr-CH"/>
        </w:rPr>
      </w:r>
      <w:r w:rsidRPr="00BA4AC9">
        <w:rPr>
          <w:sz w:val="22"/>
          <w:szCs w:val="22"/>
          <w:u w:val="single"/>
          <w:lang w:val="fr-CH"/>
        </w:rPr>
        <w:fldChar w:fldCharType="separate"/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noProof/>
          <w:sz w:val="22"/>
          <w:szCs w:val="22"/>
          <w:u w:val="single"/>
          <w:lang w:val="fr-CH"/>
        </w:rPr>
        <w:t> </w:t>
      </w:r>
      <w:r w:rsidRPr="00BA4AC9">
        <w:rPr>
          <w:sz w:val="22"/>
          <w:szCs w:val="22"/>
          <w:u w:val="single"/>
          <w:lang w:val="fr-CH"/>
        </w:rPr>
        <w:fldChar w:fldCharType="end"/>
      </w:r>
      <w:bookmarkEnd w:id="6"/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  <w:t xml:space="preserve">Montant total du séjour : </w:t>
      </w:r>
      <w:r>
        <w:rPr>
          <w:sz w:val="22"/>
          <w:szCs w:val="22"/>
          <w:lang w:val="fr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7" w:name="Texte21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7"/>
      <w:r>
        <w:rPr>
          <w:sz w:val="22"/>
          <w:szCs w:val="22"/>
          <w:lang w:val="fr-CH"/>
        </w:rPr>
        <w:t xml:space="preserve"> €</w:t>
      </w:r>
    </w:p>
    <w:p w14:paraId="244CD710" w14:textId="1058C5AD" w:rsidR="00C00506" w:rsidRDefault="00C00506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  <w:t>Total :</w:t>
      </w:r>
      <w:r>
        <w:rPr>
          <w:sz w:val="22"/>
          <w:szCs w:val="22"/>
          <w:lang w:val="fr-CH"/>
        </w:rPr>
        <w:tab/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€</w:t>
      </w:r>
    </w:p>
    <w:p w14:paraId="55FD64DA" w14:textId="1A6B55AB" w:rsidR="004E7D16" w:rsidRDefault="00E0028C" w:rsidP="00B353F1">
      <w:pPr>
        <w:rPr>
          <w:b/>
          <w:bCs/>
          <w:sz w:val="22"/>
          <w:szCs w:val="22"/>
          <w:lang w:val="fr-CH"/>
        </w:rPr>
      </w:pPr>
      <w:r w:rsidRPr="00E0028C">
        <w:rPr>
          <w:b/>
          <w:bCs/>
          <w:sz w:val="22"/>
          <w:szCs w:val="22"/>
          <w:lang w:val="fr-CH"/>
        </w:rPr>
        <w:t>Toute réservation sera effective dès réception de :</w:t>
      </w:r>
    </w:p>
    <w:p w14:paraId="34B919F6" w14:textId="562293BE" w:rsidR="00E0028C" w:rsidRDefault="007E6DD7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 w:rsidRPr="007E6DD7">
        <w:rPr>
          <w:sz w:val="22"/>
          <w:szCs w:val="22"/>
          <w:lang w:val="fr-CH"/>
        </w:rPr>
        <w:t>Un acompte de 30% du montant total du séjour (</w:t>
      </w:r>
      <w:r w:rsidR="008A25BC">
        <w:rPr>
          <w:sz w:val="22"/>
          <w:szCs w:val="22"/>
          <w:lang w:val="fr-CH"/>
        </w:rPr>
        <w:t>de janvier à mai et d’octobre à décembre</w:t>
      </w:r>
      <w:r w:rsidRPr="007E6DD7">
        <w:rPr>
          <w:sz w:val="22"/>
          <w:szCs w:val="22"/>
          <w:lang w:val="fr-CH"/>
        </w:rPr>
        <w:t>)</w:t>
      </w:r>
    </w:p>
    <w:p w14:paraId="1986E277" w14:textId="656EEA4D" w:rsidR="007E6DD7" w:rsidRDefault="00FB61A0" w:rsidP="00E16D32">
      <w:pPr>
        <w:spacing w:after="0"/>
        <w:ind w:left="72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Soit   </w:t>
      </w:r>
      <w:r w:rsidR="00E16D32">
        <w:rPr>
          <w:sz w:val="22"/>
          <w:szCs w:val="22"/>
          <w:lang w:val="fr-CH"/>
        </w:rPr>
        <w:t xml:space="preserve">: </w:t>
      </w:r>
      <w:r w:rsidR="00E16D32">
        <w:rPr>
          <w:sz w:val="22"/>
          <w:szCs w:val="22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8" w:name="Texte14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8"/>
      <w:r>
        <w:rPr>
          <w:sz w:val="22"/>
          <w:szCs w:val="22"/>
          <w:lang w:val="fr-CH"/>
        </w:rPr>
        <w:t xml:space="preserve">  </w:t>
      </w:r>
      <w:r w:rsidR="00E16D32">
        <w:rPr>
          <w:sz w:val="22"/>
          <w:szCs w:val="22"/>
          <w:lang w:val="fr-CH"/>
        </w:rPr>
        <w:t>€</w:t>
      </w:r>
      <w:r>
        <w:rPr>
          <w:sz w:val="22"/>
          <w:szCs w:val="22"/>
          <w:lang w:val="fr-CH"/>
        </w:rPr>
        <w:t xml:space="preserve">                  </w:t>
      </w:r>
    </w:p>
    <w:p w14:paraId="0035EE4E" w14:textId="77777777" w:rsidR="00FB61A0" w:rsidRDefault="00FB61A0" w:rsidP="00E16D32">
      <w:pPr>
        <w:spacing w:after="0"/>
        <w:ind w:left="720"/>
        <w:rPr>
          <w:sz w:val="22"/>
          <w:szCs w:val="22"/>
          <w:lang w:val="fr-CH"/>
        </w:rPr>
      </w:pPr>
    </w:p>
    <w:p w14:paraId="1E070928" w14:textId="074A14F0" w:rsidR="00FB61A0" w:rsidRDefault="00927F0E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Un acompte de 50% du montant total</w:t>
      </w:r>
      <w:r w:rsidR="00FB61A0" w:rsidRPr="007E6DD7">
        <w:rPr>
          <w:sz w:val="22"/>
          <w:szCs w:val="22"/>
          <w:lang w:val="fr-CH"/>
        </w:rPr>
        <w:t xml:space="preserve"> du séjour (</w:t>
      </w:r>
      <w:r w:rsidR="008A25BC">
        <w:rPr>
          <w:sz w:val="22"/>
          <w:szCs w:val="22"/>
          <w:lang w:val="fr-CH"/>
        </w:rPr>
        <w:t>de juin à septembre</w:t>
      </w:r>
      <w:r w:rsidR="0055514B">
        <w:rPr>
          <w:sz w:val="22"/>
          <w:szCs w:val="22"/>
          <w:lang w:val="fr-CH"/>
        </w:rPr>
        <w:t xml:space="preserve"> + vacances scolaires</w:t>
      </w:r>
      <w:r w:rsidR="00FB61A0" w:rsidRPr="007E6DD7">
        <w:rPr>
          <w:sz w:val="22"/>
          <w:szCs w:val="22"/>
          <w:lang w:val="fr-CH"/>
        </w:rPr>
        <w:t>)</w:t>
      </w:r>
    </w:p>
    <w:p w14:paraId="29FC6464" w14:textId="14E2094B" w:rsidR="00E16D32" w:rsidRDefault="00FB61A0" w:rsidP="00C00506">
      <w:pPr>
        <w:spacing w:after="0"/>
        <w:ind w:left="72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Soit   </w:t>
      </w:r>
      <w:r w:rsidR="00E16D32">
        <w:rPr>
          <w:sz w:val="22"/>
          <w:szCs w:val="22"/>
          <w:lang w:val="fr-CH"/>
        </w:rPr>
        <w:t xml:space="preserve"> : </w:t>
      </w:r>
      <w:r w:rsidR="00E16D32">
        <w:rPr>
          <w:sz w:val="22"/>
          <w:szCs w:val="22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9" w:name="Texte15"/>
      <w:r w:rsidR="00E16D32">
        <w:rPr>
          <w:sz w:val="22"/>
          <w:szCs w:val="22"/>
          <w:lang w:val="fr-CH"/>
        </w:rPr>
        <w:instrText xml:space="preserve"> FORMTEXT </w:instrText>
      </w:r>
      <w:r w:rsidR="00E16D32">
        <w:rPr>
          <w:sz w:val="22"/>
          <w:szCs w:val="22"/>
          <w:lang w:val="fr-CH"/>
        </w:rPr>
      </w:r>
      <w:r w:rsidR="00E16D32">
        <w:rPr>
          <w:sz w:val="22"/>
          <w:szCs w:val="22"/>
          <w:lang w:val="fr-CH"/>
        </w:rPr>
        <w:fldChar w:fldCharType="separate"/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noProof/>
          <w:sz w:val="22"/>
          <w:szCs w:val="22"/>
          <w:lang w:val="fr-CH"/>
        </w:rPr>
        <w:t> </w:t>
      </w:r>
      <w:r w:rsidR="00E16D32">
        <w:rPr>
          <w:sz w:val="22"/>
          <w:szCs w:val="22"/>
          <w:lang w:val="fr-CH"/>
        </w:rPr>
        <w:fldChar w:fldCharType="end"/>
      </w:r>
      <w:bookmarkEnd w:id="9"/>
      <w:r>
        <w:rPr>
          <w:sz w:val="22"/>
          <w:szCs w:val="22"/>
          <w:lang w:val="fr-CH"/>
        </w:rPr>
        <w:t xml:space="preserve">  </w:t>
      </w:r>
      <w:r w:rsidR="00E16D32">
        <w:rPr>
          <w:sz w:val="22"/>
          <w:szCs w:val="22"/>
          <w:lang w:val="fr-CH"/>
        </w:rPr>
        <w:t>€</w:t>
      </w:r>
      <w:r>
        <w:rPr>
          <w:sz w:val="22"/>
          <w:szCs w:val="22"/>
          <w:lang w:val="fr-CH"/>
        </w:rPr>
        <w:t xml:space="preserve">    </w:t>
      </w:r>
      <w:r w:rsidR="00E16D32">
        <w:rPr>
          <w:sz w:val="22"/>
          <w:szCs w:val="22"/>
          <w:lang w:val="fr-CH"/>
        </w:rPr>
        <w:t xml:space="preserve"> </w:t>
      </w:r>
      <w:r w:rsidR="00C00506">
        <w:rPr>
          <w:sz w:val="22"/>
          <w:szCs w:val="22"/>
          <w:lang w:val="fr-CH"/>
        </w:rPr>
        <w:br/>
      </w:r>
    </w:p>
    <w:p w14:paraId="15A48BC7" w14:textId="5D6C0281" w:rsidR="004137CE" w:rsidRDefault="004137CE" w:rsidP="00E16D32">
      <w:pPr>
        <w:pStyle w:val="Paragraphedeliste"/>
        <w:numPr>
          <w:ilvl w:val="0"/>
          <w:numId w:val="23"/>
        </w:num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La fiche de </w:t>
      </w:r>
      <w:r w:rsidR="00273712">
        <w:rPr>
          <w:sz w:val="22"/>
          <w:szCs w:val="22"/>
          <w:lang w:val="fr-CH"/>
        </w:rPr>
        <w:t>renseignement dûment complétée</w:t>
      </w:r>
    </w:p>
    <w:p w14:paraId="3E8B3E57" w14:textId="77777777" w:rsidR="00C00506" w:rsidRDefault="00C00506" w:rsidP="00C00506">
      <w:pPr>
        <w:pStyle w:val="Paragraphedeliste"/>
        <w:spacing w:after="0"/>
        <w:rPr>
          <w:sz w:val="22"/>
          <w:szCs w:val="22"/>
          <w:lang w:val="fr-CH"/>
        </w:rPr>
      </w:pPr>
    </w:p>
    <w:p w14:paraId="4C6836B6" w14:textId="1248DDC2" w:rsidR="00D1506C" w:rsidRDefault="00D1506C" w:rsidP="00C00506">
      <w:pPr>
        <w:spacing w:after="0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J’ai lu et j’accepte le règlement de la pension canine Bel Horizon</w:t>
      </w:r>
      <w:r w:rsidR="00C00506">
        <w:rPr>
          <w:sz w:val="22"/>
          <w:szCs w:val="22"/>
          <w:lang w:val="fr-CH"/>
        </w:rPr>
        <w:br/>
      </w:r>
    </w:p>
    <w:p w14:paraId="5E0EF9D3" w14:textId="7321600C" w:rsidR="0055514B" w:rsidRPr="00D1506C" w:rsidRDefault="00D1506C" w:rsidP="0055514B">
      <w:pP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Fait à </w:t>
      </w:r>
      <w:r w:rsidR="00E8240F">
        <w:rPr>
          <w:sz w:val="22"/>
          <w:szCs w:val="22"/>
          <w:lang w:val="fr-CH"/>
        </w:rPr>
        <w:t xml:space="preserve">   </w:t>
      </w:r>
      <w:r w:rsidR="00A676BC">
        <w:rPr>
          <w:sz w:val="22"/>
          <w:szCs w:val="22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0" w:name="Texte16"/>
      <w:r w:rsidR="00A676BC">
        <w:rPr>
          <w:sz w:val="22"/>
          <w:szCs w:val="22"/>
          <w:lang w:val="fr-CH"/>
        </w:rPr>
        <w:instrText xml:space="preserve"> FORMTEXT </w:instrText>
      </w:r>
      <w:r w:rsidR="00A676BC">
        <w:rPr>
          <w:sz w:val="22"/>
          <w:szCs w:val="22"/>
          <w:lang w:val="fr-CH"/>
        </w:rPr>
      </w:r>
      <w:r w:rsidR="00A676BC">
        <w:rPr>
          <w:sz w:val="22"/>
          <w:szCs w:val="22"/>
          <w:lang w:val="fr-CH"/>
        </w:rPr>
        <w:fldChar w:fldCharType="separate"/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sz w:val="22"/>
          <w:szCs w:val="22"/>
          <w:lang w:val="fr-CH"/>
        </w:rPr>
        <w:fldChar w:fldCharType="end"/>
      </w:r>
      <w:bookmarkEnd w:id="10"/>
      <w:r w:rsidR="00E8240F">
        <w:rPr>
          <w:sz w:val="22"/>
          <w:szCs w:val="22"/>
          <w:lang w:val="fr-CH"/>
        </w:rPr>
        <w:t xml:space="preserve">                        </w:t>
      </w:r>
      <w:r w:rsidR="0055514B">
        <w:rPr>
          <w:sz w:val="22"/>
          <w:szCs w:val="22"/>
          <w:lang w:val="fr-CH"/>
        </w:rPr>
        <w:t xml:space="preserve">          </w:t>
      </w:r>
      <w:r w:rsidR="00E8240F">
        <w:rPr>
          <w:sz w:val="22"/>
          <w:szCs w:val="22"/>
          <w:lang w:val="fr-CH"/>
        </w:rPr>
        <w:t>Le</w:t>
      </w:r>
      <w:r w:rsidR="00A676BC">
        <w:rPr>
          <w:sz w:val="22"/>
          <w:szCs w:val="22"/>
          <w:lang w:val="fr-CH"/>
        </w:rPr>
        <w:t xml:space="preserve"> </w:t>
      </w:r>
      <w:r w:rsidR="00A676BC">
        <w:rPr>
          <w:sz w:val="22"/>
          <w:szCs w:val="22"/>
          <w:lang w:val="fr-CH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1" w:name="Texte17"/>
      <w:r w:rsidR="00A676BC">
        <w:rPr>
          <w:sz w:val="22"/>
          <w:szCs w:val="22"/>
          <w:lang w:val="fr-CH"/>
        </w:rPr>
        <w:instrText xml:space="preserve"> FORMTEXT </w:instrText>
      </w:r>
      <w:r w:rsidR="00A676BC">
        <w:rPr>
          <w:sz w:val="22"/>
          <w:szCs w:val="22"/>
          <w:lang w:val="fr-CH"/>
        </w:rPr>
      </w:r>
      <w:r w:rsidR="00A676BC">
        <w:rPr>
          <w:sz w:val="22"/>
          <w:szCs w:val="22"/>
          <w:lang w:val="fr-CH"/>
        </w:rPr>
        <w:fldChar w:fldCharType="separate"/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noProof/>
          <w:sz w:val="22"/>
          <w:szCs w:val="22"/>
          <w:lang w:val="fr-CH"/>
        </w:rPr>
        <w:t> </w:t>
      </w:r>
      <w:r w:rsidR="00A676BC">
        <w:rPr>
          <w:sz w:val="22"/>
          <w:szCs w:val="22"/>
          <w:lang w:val="fr-CH"/>
        </w:rPr>
        <w:fldChar w:fldCharType="end"/>
      </w:r>
      <w:bookmarkEnd w:id="11"/>
      <w:r w:rsidR="0055514B">
        <w:rPr>
          <w:sz w:val="22"/>
          <w:szCs w:val="22"/>
          <w:lang w:val="fr-CH"/>
        </w:rPr>
        <w:t xml:space="preserve">                                      Signature :</w:t>
      </w:r>
    </w:p>
    <w:p w14:paraId="0D47A3C1" w14:textId="77777777" w:rsidR="001C301F" w:rsidRPr="00F57126" w:rsidRDefault="001C301F" w:rsidP="00B353F1">
      <w:pPr>
        <w:rPr>
          <w:sz w:val="22"/>
          <w:szCs w:val="22"/>
          <w:lang w:val="fr-CH"/>
        </w:rPr>
      </w:pPr>
    </w:p>
    <w:sectPr w:rsidR="001C301F" w:rsidRPr="00F57126" w:rsidSect="009473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1FBD3" w14:textId="77777777" w:rsidR="00BC1FA9" w:rsidRDefault="00BC1FA9" w:rsidP="00650259">
      <w:pPr>
        <w:spacing w:after="0" w:line="240" w:lineRule="auto"/>
      </w:pPr>
      <w:r>
        <w:separator/>
      </w:r>
    </w:p>
  </w:endnote>
  <w:endnote w:type="continuationSeparator" w:id="0">
    <w:p w14:paraId="78F84BE0" w14:textId="77777777" w:rsidR="00BC1FA9" w:rsidRDefault="00BC1FA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F05510-1D63-499C-8AE8-AF0F8B655A90}"/>
    <w:embedBold r:id="rId2" w:fontKey="{5EFEE7E0-8EDA-4094-88BD-E3A538E970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7A6093-4D6F-4C4D-B986-D164EF578FEA}"/>
    <w:embedBold r:id="rId4" w:fontKey="{A1086918-B409-49D5-92AF-492746D241D0}"/>
    <w:embedItalic r:id="rId5" w:fontKey="{AFBF279F-CC80-4073-A6D7-E38C1545C4F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601452ED-61BE-425B-80B8-4727EF8151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EDF2393A-E1BE-46F3-B1A8-795CE4BEF8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D2841" w14:textId="77777777" w:rsidR="007F2250" w:rsidRDefault="007F225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20E2A" w14:textId="77777777" w:rsidR="00927F0E" w:rsidRDefault="00927F0E" w:rsidP="00927F0E">
    <w:pPr>
      <w:pStyle w:val="Sansinterligne"/>
      <w:spacing w:after="0" w:line="240" w:lineRule="auto"/>
      <w:jc w:val="center"/>
      <w:rPr>
        <w:b/>
        <w:bCs/>
        <w:noProof/>
        <w:sz w:val="30"/>
        <w:szCs w:val="30"/>
      </w:rPr>
    </w:pPr>
    <w:r>
      <w:rPr>
        <w:b/>
        <w:bCs/>
        <w:noProof/>
        <w:sz w:val="30"/>
        <w:szCs w:val="30"/>
      </w:rPr>
      <w:t>BEL HORIZON Sàrl</w:t>
    </w:r>
  </w:p>
  <w:p w14:paraId="28F63794" w14:textId="77777777" w:rsidR="00927F0E" w:rsidRDefault="00927F0E" w:rsidP="00927F0E">
    <w:pPr>
      <w:pStyle w:val="Pieddepage"/>
      <w:jc w:val="center"/>
    </w:pPr>
    <w:r>
      <w:t>Les Pérouilles, 74250 Saint-Jean-de-Thôlome</w:t>
    </w:r>
  </w:p>
  <w:p w14:paraId="08BEE5D6" w14:textId="3F44DFA0" w:rsidR="00927F0E" w:rsidRDefault="00927F0E" w:rsidP="00927F0E">
    <w:pPr>
      <w:pStyle w:val="Pieddepage"/>
      <w:jc w:val="center"/>
    </w:pPr>
    <w:r>
      <w:t xml:space="preserve">Tél. </w:t>
    </w:r>
    <w:r w:rsidR="00FB5441">
      <w:t>06</w:t>
    </w:r>
    <w:r>
      <w:t>.77.93.97.38/ pensioncanine-belhorizon@orange.fr</w:t>
    </w:r>
  </w:p>
  <w:p w14:paraId="1E83F7A5" w14:textId="77777777" w:rsidR="00927F0E" w:rsidRDefault="00927F0E" w:rsidP="00927F0E">
    <w:pPr>
      <w:pStyle w:val="Pieddepage"/>
      <w:jc w:val="center"/>
    </w:pPr>
  </w:p>
  <w:p w14:paraId="47C0318F" w14:textId="77777777" w:rsidR="00927F0E" w:rsidRDefault="00927F0E" w:rsidP="00927F0E">
    <w:pPr>
      <w:pStyle w:val="Pieddepage"/>
    </w:pPr>
    <w:r>
      <w:t>N° de SIRET : 899475669 00011</w:t>
    </w:r>
    <w:r>
      <w:tab/>
    </w:r>
    <w:r>
      <w:tab/>
      <w:t>N° de TVA : FR 24899475669</w:t>
    </w:r>
  </w:p>
  <w:p w14:paraId="333A12C4" w14:textId="77777777" w:rsidR="00927F0E" w:rsidRPr="005E05F6" w:rsidRDefault="00927F0E" w:rsidP="00927F0E">
    <w:pPr>
      <w:pStyle w:val="Pieddepage"/>
      <w:jc w:val="center"/>
    </w:pPr>
  </w:p>
  <w:p w14:paraId="27A22789" w14:textId="4171157C" w:rsidR="00EB0019" w:rsidRPr="00927F0E" w:rsidRDefault="00EB0019" w:rsidP="00927F0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EF657" w14:textId="77777777" w:rsidR="007F2250" w:rsidRDefault="007F225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8FE77" w14:textId="77777777" w:rsidR="00BC1FA9" w:rsidRDefault="00BC1FA9" w:rsidP="00650259">
      <w:pPr>
        <w:spacing w:after="0" w:line="240" w:lineRule="auto"/>
      </w:pPr>
      <w:r>
        <w:separator/>
      </w:r>
    </w:p>
  </w:footnote>
  <w:footnote w:type="continuationSeparator" w:id="0">
    <w:p w14:paraId="71632B07" w14:textId="77777777" w:rsidR="00BC1FA9" w:rsidRDefault="00BC1FA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99C75" w14:textId="64F8DBB5" w:rsidR="007F2250" w:rsidRDefault="00BC1FA9">
    <w:pPr>
      <w:pStyle w:val="En-tte"/>
    </w:pPr>
    <w:r>
      <w:rPr>
        <w:lang w:val="fr-CH" w:eastAsia="fr-CH"/>
      </w:rPr>
      <w:pict w14:anchorId="3A11A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40" o:spid="_x0000_s2053" type="#_x0000_t75" style="position:absolute;margin-left:0;margin-top:0;width:450.3pt;height:300.2pt;z-index:-251657216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044"/>
      <w:gridCol w:w="6982"/>
    </w:tblGrid>
    <w:tr w:rsidR="00927F0E" w14:paraId="486EA18B" w14:textId="6611EF3B" w:rsidTr="00D71500">
      <w:trPr>
        <w:trHeight w:val="990"/>
      </w:trPr>
      <w:tc>
        <w:tcPr>
          <w:tcW w:w="993" w:type="dxa"/>
          <w:vAlign w:val="center"/>
        </w:tcPr>
        <w:p w14:paraId="606A3A44" w14:textId="6783C032" w:rsidR="0090596C" w:rsidRDefault="00927F0E" w:rsidP="0090596C">
          <w:pPr>
            <w:pStyle w:val="En-tte"/>
            <w:ind w:left="-108"/>
          </w:pPr>
          <w:bookmarkStart w:id="12" w:name="_Hlk521325785"/>
          <w:r>
            <w:rPr>
              <w:lang w:val="fr-CH" w:eastAsia="fr-CH"/>
            </w:rPr>
            <w:drawing>
              <wp:inline distT="0" distB="0" distL="0" distR="0" wp14:anchorId="44711AED" wp14:editId="2B4A2E4B">
                <wp:extent cx="1228725" cy="1124992"/>
                <wp:effectExtent l="0" t="0" r="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268" cy="1147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7" w:type="dxa"/>
          <w:vAlign w:val="center"/>
        </w:tcPr>
        <w:p w14:paraId="664A38B7" w14:textId="72951036" w:rsidR="0090596C" w:rsidRPr="0090596C" w:rsidRDefault="00D71500" w:rsidP="00D71500">
          <w:pPr>
            <w:pStyle w:val="En-tte"/>
            <w:ind w:left="-1111" w:hanging="15"/>
            <w:jc w:val="center"/>
          </w:pPr>
          <w:r w:rsidRPr="00EB0019">
            <w:rPr>
              <w:color w:val="1E73AC" w:themeColor="accent2" w:themeTint="BF"/>
            </w:rPr>
            <w:t>CONTRAT DE RESERVATION</w:t>
          </w:r>
        </w:p>
      </w:tc>
    </w:tr>
  </w:tbl>
  <w:bookmarkEnd w:id="12"/>
  <w:p w14:paraId="57381BE6" w14:textId="518914A9" w:rsidR="00650259" w:rsidRPr="0090596C" w:rsidRDefault="00BC1FA9" w:rsidP="0090596C">
    <w:pPr>
      <w:pStyle w:val="Sansinterligne"/>
      <w:spacing w:after="0"/>
      <w:rPr>
        <w:sz w:val="20"/>
      </w:rPr>
    </w:pPr>
    <w:r>
      <w:rPr>
        <w:noProof/>
        <w:sz w:val="20"/>
        <w:lang w:val="fr-CH" w:eastAsia="fr-CH"/>
      </w:rPr>
      <w:pict w14:anchorId="12EA7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41" o:spid="_x0000_s2054" type="#_x0000_t75" style="position:absolute;margin-left:0;margin-top:0;width:450.3pt;height:300.2pt;z-index:-251656192;mso-position-horizontal:center;mso-position-horizontal-relative:margin;mso-position-vertical:center;mso-position-vertical-relative:margin" o:allowincell="f">
          <v:imagedata r:id="rId2" o:title="pension 3 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78B73" w14:textId="0EBD4139" w:rsidR="007F2250" w:rsidRDefault="00BC1FA9">
    <w:pPr>
      <w:pStyle w:val="En-tte"/>
    </w:pPr>
    <w:r>
      <w:rPr>
        <w:lang w:val="fr-CH" w:eastAsia="fr-CH"/>
      </w:rPr>
      <w:pict w14:anchorId="0D7BE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239" o:spid="_x0000_s2052" type="#_x0000_t75" style="position:absolute;margin-left:0;margin-top:0;width:450.3pt;height:300.2pt;z-index:-251658240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CE4A34"/>
    <w:multiLevelType w:val="hybridMultilevel"/>
    <w:tmpl w:val="E77E80F4"/>
    <w:lvl w:ilvl="0" w:tplc="44FAB57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161E4"/>
    <w:multiLevelType w:val="hybridMultilevel"/>
    <w:tmpl w:val="EF6A3B08"/>
    <w:lvl w:ilvl="0" w:tplc="FEE2A9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4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6"/>
  </w:num>
  <w:num w:numId="2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0g9rKOWlTUcsjUUrTydBWdT+tpjn4p0nk9IvDXenmNMoJDKks64Xae2qt1XQWegr537q3613Q5CYdjAhnBnm+g==" w:salt="HvOcZhGG7P1wQfftfbWlGQ==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31"/>
    <w:rsid w:val="000456E1"/>
    <w:rsid w:val="00052382"/>
    <w:rsid w:val="0006568A"/>
    <w:rsid w:val="00076F0F"/>
    <w:rsid w:val="00084253"/>
    <w:rsid w:val="000959E6"/>
    <w:rsid w:val="000D1F49"/>
    <w:rsid w:val="000E7873"/>
    <w:rsid w:val="00163DE7"/>
    <w:rsid w:val="00165991"/>
    <w:rsid w:val="001727CA"/>
    <w:rsid w:val="001A5618"/>
    <w:rsid w:val="001C301F"/>
    <w:rsid w:val="002563EF"/>
    <w:rsid w:val="00273712"/>
    <w:rsid w:val="002928D0"/>
    <w:rsid w:val="002C56E6"/>
    <w:rsid w:val="00361E11"/>
    <w:rsid w:val="00366578"/>
    <w:rsid w:val="00396FBF"/>
    <w:rsid w:val="003B4744"/>
    <w:rsid w:val="003F0847"/>
    <w:rsid w:val="0040090B"/>
    <w:rsid w:val="004137CE"/>
    <w:rsid w:val="004174F8"/>
    <w:rsid w:val="0046302A"/>
    <w:rsid w:val="00487D2D"/>
    <w:rsid w:val="004D5D62"/>
    <w:rsid w:val="004E7D16"/>
    <w:rsid w:val="005112D0"/>
    <w:rsid w:val="0053558D"/>
    <w:rsid w:val="0055514B"/>
    <w:rsid w:val="005768BC"/>
    <w:rsid w:val="00577E06"/>
    <w:rsid w:val="00583FDE"/>
    <w:rsid w:val="00590C78"/>
    <w:rsid w:val="005A3BF7"/>
    <w:rsid w:val="005A6017"/>
    <w:rsid w:val="005F2035"/>
    <w:rsid w:val="005F7990"/>
    <w:rsid w:val="00613818"/>
    <w:rsid w:val="0063131B"/>
    <w:rsid w:val="0063739C"/>
    <w:rsid w:val="006455D2"/>
    <w:rsid w:val="00650259"/>
    <w:rsid w:val="006650E3"/>
    <w:rsid w:val="00706DF2"/>
    <w:rsid w:val="00745767"/>
    <w:rsid w:val="00770F25"/>
    <w:rsid w:val="00772F44"/>
    <w:rsid w:val="007A1505"/>
    <w:rsid w:val="007A35A8"/>
    <w:rsid w:val="007B0A85"/>
    <w:rsid w:val="007C6A52"/>
    <w:rsid w:val="007E6DD7"/>
    <w:rsid w:val="007F2250"/>
    <w:rsid w:val="007F7B5D"/>
    <w:rsid w:val="0082043E"/>
    <w:rsid w:val="00836129"/>
    <w:rsid w:val="008871C7"/>
    <w:rsid w:val="0089300E"/>
    <w:rsid w:val="008A25BC"/>
    <w:rsid w:val="008E203A"/>
    <w:rsid w:val="0090596C"/>
    <w:rsid w:val="0091229C"/>
    <w:rsid w:val="00927F0E"/>
    <w:rsid w:val="00930D23"/>
    <w:rsid w:val="00940E73"/>
    <w:rsid w:val="00947365"/>
    <w:rsid w:val="0098597D"/>
    <w:rsid w:val="009F619A"/>
    <w:rsid w:val="009F6DDE"/>
    <w:rsid w:val="00A370A8"/>
    <w:rsid w:val="00A676BC"/>
    <w:rsid w:val="00AA584F"/>
    <w:rsid w:val="00B144A4"/>
    <w:rsid w:val="00B353F1"/>
    <w:rsid w:val="00B66B0E"/>
    <w:rsid w:val="00BA4AC9"/>
    <w:rsid w:val="00BC1FA9"/>
    <w:rsid w:val="00BD4753"/>
    <w:rsid w:val="00BD5CB1"/>
    <w:rsid w:val="00BE62EE"/>
    <w:rsid w:val="00C003BA"/>
    <w:rsid w:val="00C00506"/>
    <w:rsid w:val="00C070C3"/>
    <w:rsid w:val="00C46878"/>
    <w:rsid w:val="00C820CF"/>
    <w:rsid w:val="00CB4A51"/>
    <w:rsid w:val="00CD4532"/>
    <w:rsid w:val="00CD47B0"/>
    <w:rsid w:val="00CD70CE"/>
    <w:rsid w:val="00CE6104"/>
    <w:rsid w:val="00CE7918"/>
    <w:rsid w:val="00D01539"/>
    <w:rsid w:val="00D1506C"/>
    <w:rsid w:val="00D16163"/>
    <w:rsid w:val="00D71500"/>
    <w:rsid w:val="00DB3FAD"/>
    <w:rsid w:val="00DE5344"/>
    <w:rsid w:val="00E0028C"/>
    <w:rsid w:val="00E11694"/>
    <w:rsid w:val="00E139C4"/>
    <w:rsid w:val="00E16D32"/>
    <w:rsid w:val="00E60373"/>
    <w:rsid w:val="00E61C09"/>
    <w:rsid w:val="00E64531"/>
    <w:rsid w:val="00E677FE"/>
    <w:rsid w:val="00E8240F"/>
    <w:rsid w:val="00EB0019"/>
    <w:rsid w:val="00EB3B58"/>
    <w:rsid w:val="00EC7359"/>
    <w:rsid w:val="00ED2249"/>
    <w:rsid w:val="00EE3054"/>
    <w:rsid w:val="00F00606"/>
    <w:rsid w:val="00F01256"/>
    <w:rsid w:val="00F52451"/>
    <w:rsid w:val="00F57126"/>
    <w:rsid w:val="00FB5441"/>
    <w:rsid w:val="00FB61A0"/>
    <w:rsid w:val="00FC7475"/>
    <w:rsid w:val="00FE78A0"/>
    <w:rsid w:val="00FF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F994C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7E6D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4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4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2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7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2024-08-06T07:50:00Z</dcterms:created>
  <dcterms:modified xsi:type="dcterms:W3CDTF">2024-08-06T07:51:00Z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